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9" w:type="dxa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4599"/>
        <w:gridCol w:w="50"/>
      </w:tblGrid>
      <w:tr w:rsidR="006976EC" w14:paraId="46CEBCE0" w14:textId="7777777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9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41CFD4" w14:textId="77777777" w:rsidR="006976EC" w:rsidRDefault="00B16FF2">
            <w:r>
              <w:rPr>
                <w:rFonts w:ascii="文鼎粗隸" w:eastAsia="文鼎粗隸" w:hAnsi="文鼎粗隸"/>
                <w:noProof/>
                <w:sz w:val="32"/>
                <w:szCs w:val="32"/>
              </w:rPr>
              <w:drawing>
                <wp:inline distT="0" distB="0" distL="0" distR="0" wp14:anchorId="459DD791" wp14:editId="5363B6C9">
                  <wp:extent cx="6115049" cy="1123953"/>
                  <wp:effectExtent l="0" t="0" r="1" b="0"/>
                  <wp:docPr id="1" name="圖片 1" descr="1762824879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049" cy="112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6EC" w14:paraId="5B872F70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0B472" w14:textId="77777777" w:rsidR="006976EC" w:rsidRDefault="00B16FF2">
            <w:pPr>
              <w:spacing w:line="480" w:lineRule="auto"/>
            </w:pPr>
            <w:r>
              <w:rPr>
                <w:rFonts w:ascii="標楷體" w:eastAsia="標楷體" w:hAnsi="標楷體"/>
              </w:rPr>
              <w:t>活動主題：</w:t>
            </w:r>
          </w:p>
        </w:tc>
      </w:tr>
      <w:tr w:rsidR="006976EC" w14:paraId="0C9F2B42" w14:textId="77777777">
        <w:tblPrEx>
          <w:tblCellMar>
            <w:top w:w="0" w:type="dxa"/>
            <w:bottom w:w="0" w:type="dxa"/>
          </w:tblCellMar>
        </w:tblPrEx>
        <w:trPr>
          <w:trHeight w:val="356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33B41A" w14:textId="77777777" w:rsidR="006976EC" w:rsidRDefault="006976EC">
            <w:pPr>
              <w:jc w:val="center"/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91302D" w14:textId="77777777" w:rsidR="006976EC" w:rsidRDefault="006976EC">
            <w:pPr>
              <w:jc w:val="center"/>
            </w:pPr>
          </w:p>
        </w:tc>
        <w:tc>
          <w:tcPr>
            <w:tcW w:w="50" w:type="dxa"/>
          </w:tcPr>
          <w:p w14:paraId="5AF1E305" w14:textId="77777777" w:rsidR="006976EC" w:rsidRDefault="006976EC">
            <w:pPr>
              <w:jc w:val="center"/>
            </w:pPr>
          </w:p>
        </w:tc>
      </w:tr>
      <w:tr w:rsidR="006976EC" w14:paraId="47EF27D9" w14:textId="77777777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B40CB" w14:textId="77777777" w:rsidR="006976EC" w:rsidRDefault="00B16F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017FF7" w14:textId="77777777" w:rsidR="006976EC" w:rsidRDefault="00B16F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50" w:type="dxa"/>
          </w:tcPr>
          <w:p w14:paraId="079706DE" w14:textId="77777777" w:rsidR="006976EC" w:rsidRDefault="006976EC">
            <w:pPr>
              <w:rPr>
                <w:rFonts w:ascii="標楷體" w:eastAsia="標楷體" w:hAnsi="標楷體"/>
              </w:rPr>
            </w:pPr>
          </w:p>
        </w:tc>
      </w:tr>
      <w:tr w:rsidR="006976EC" w14:paraId="7F5CA84E" w14:textId="77777777">
        <w:tblPrEx>
          <w:tblCellMar>
            <w:top w:w="0" w:type="dxa"/>
            <w:bottom w:w="0" w:type="dxa"/>
          </w:tblCellMar>
        </w:tblPrEx>
        <w:trPr>
          <w:trHeight w:val="412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D88853" w14:textId="77777777" w:rsidR="006976EC" w:rsidRDefault="006976EC"/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29F7C" w14:textId="77777777" w:rsidR="006976EC" w:rsidRDefault="006976EC">
            <w:pPr>
              <w:spacing w:line="360" w:lineRule="auto"/>
              <w:jc w:val="center"/>
            </w:pPr>
          </w:p>
        </w:tc>
        <w:tc>
          <w:tcPr>
            <w:tcW w:w="50" w:type="dxa"/>
          </w:tcPr>
          <w:p w14:paraId="4BDD2EE3" w14:textId="77777777" w:rsidR="006976EC" w:rsidRDefault="006976EC">
            <w:pPr>
              <w:spacing w:line="360" w:lineRule="auto"/>
              <w:jc w:val="center"/>
            </w:pPr>
          </w:p>
        </w:tc>
      </w:tr>
      <w:tr w:rsidR="006976EC" w14:paraId="335BCDCB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1C37B" w14:textId="77777777" w:rsidR="006976EC" w:rsidRDefault="00B16F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A504FF" w14:textId="77777777" w:rsidR="006976EC" w:rsidRDefault="00B16F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50" w:type="dxa"/>
          </w:tcPr>
          <w:p w14:paraId="7BBD9721" w14:textId="77777777" w:rsidR="006976EC" w:rsidRDefault="006976EC">
            <w:pPr>
              <w:rPr>
                <w:rFonts w:ascii="標楷體" w:eastAsia="標楷體" w:hAnsi="標楷體"/>
              </w:rPr>
            </w:pPr>
          </w:p>
        </w:tc>
      </w:tr>
      <w:tr w:rsidR="006976EC" w14:paraId="03527113" w14:textId="77777777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2A183" w14:textId="77777777" w:rsidR="006976EC" w:rsidRDefault="00B16F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成果特色及經驗分享</w:t>
            </w:r>
          </w:p>
        </w:tc>
        <w:tc>
          <w:tcPr>
            <w:tcW w:w="50" w:type="dxa"/>
          </w:tcPr>
          <w:p w14:paraId="6E2B0457" w14:textId="77777777" w:rsidR="006976EC" w:rsidRDefault="006976E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76EC" w14:paraId="15F8BA0D" w14:textId="77777777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895EF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062CB5DE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7C49A70E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309AB57B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3A310A1F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065E2A52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  <w:p w14:paraId="658A4435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</w:tc>
        <w:tc>
          <w:tcPr>
            <w:tcW w:w="50" w:type="dxa"/>
          </w:tcPr>
          <w:p w14:paraId="04679CD8" w14:textId="77777777" w:rsidR="006976EC" w:rsidRDefault="006976EC">
            <w:pPr>
              <w:pStyle w:val="itemtext"/>
              <w:spacing w:before="0" w:after="0" w:line="500" w:lineRule="exact"/>
              <w:ind w:left="902" w:hanging="480"/>
            </w:pPr>
          </w:p>
        </w:tc>
      </w:tr>
    </w:tbl>
    <w:p w14:paraId="02064551" w14:textId="77777777" w:rsidR="006976EC" w:rsidRDefault="006976EC"/>
    <w:sectPr w:rsidR="006976EC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C905F" w14:textId="77777777" w:rsidR="00B16FF2" w:rsidRDefault="00B16FF2">
      <w:r>
        <w:separator/>
      </w:r>
    </w:p>
  </w:endnote>
  <w:endnote w:type="continuationSeparator" w:id="0">
    <w:p w14:paraId="304AAF5D" w14:textId="77777777" w:rsidR="00B16FF2" w:rsidRDefault="00B1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粗隸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F1F1" w14:textId="77777777" w:rsidR="00B16FF2" w:rsidRDefault="00B16FF2">
      <w:r>
        <w:rPr>
          <w:color w:val="000000"/>
        </w:rPr>
        <w:separator/>
      </w:r>
    </w:p>
  </w:footnote>
  <w:footnote w:type="continuationSeparator" w:id="0">
    <w:p w14:paraId="1A33AE58" w14:textId="77777777" w:rsidR="00B16FF2" w:rsidRDefault="00B16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976EC"/>
    <w:rsid w:val="000736C8"/>
    <w:rsid w:val="006976EC"/>
    <w:rsid w:val="00B1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6176"/>
  <w15:docId w15:val="{B9021448-1254-44CE-9F0C-03FB08E26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text">
    <w:name w:val="itemtext"/>
    <w:basedOn w:val="a"/>
    <w:pPr>
      <w:widowControl/>
      <w:spacing w:before="64" w:after="64" w:line="360" w:lineRule="atLeast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黃正宗</dc:creator>
  <dc:description/>
  <cp:lastModifiedBy>user</cp:lastModifiedBy>
  <cp:revision>2</cp:revision>
  <dcterms:created xsi:type="dcterms:W3CDTF">2026-11-06T00:11:00Z</dcterms:created>
  <dcterms:modified xsi:type="dcterms:W3CDTF">2026-11-06T00:11:00Z</dcterms:modified>
</cp:coreProperties>
</file>